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4C1" w:rsidRDefault="00B474C1" w:rsidP="00A720D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cs-CZ"/>
        </w:rPr>
      </w:pPr>
      <w:r>
        <w:rPr>
          <w:rFonts w:ascii="Times New Roman" w:hAnsi="Times New Roman"/>
          <w:b/>
          <w:sz w:val="28"/>
          <w:szCs w:val="28"/>
          <w:lang w:eastAsia="cs-CZ"/>
        </w:rPr>
        <w:t>INFORMOVANÝ SOUHLAS SE ZPRACOVÁNÍM OSOBNÍCH ÚDAJŮ</w:t>
      </w:r>
    </w:p>
    <w:p w:rsidR="00B474C1" w:rsidRDefault="00B474C1" w:rsidP="00A72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ve smyslu evropského nařízení GDPR a dalšími právními předpisy ČR</w:t>
      </w:r>
    </w:p>
    <w:p w:rsidR="00B474C1" w:rsidRDefault="00B474C1" w:rsidP="00DB1B53">
      <w:pPr>
        <w:tabs>
          <w:tab w:val="left" w:pos="9402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/>
          <w:sz w:val="24"/>
          <w:szCs w:val="24"/>
          <w:lang w:eastAsia="cs-CZ"/>
        </w:rPr>
        <w:tab/>
      </w:r>
    </w:p>
    <w:p w:rsidR="00B474C1" w:rsidRDefault="00B474C1" w:rsidP="00D5561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Jako zákonný zástupce </w:t>
      </w:r>
      <w:r w:rsidRPr="000A7A7C">
        <w:rPr>
          <w:rFonts w:ascii="Times New Roman" w:hAnsi="Times New Roman"/>
          <w:b/>
          <w:sz w:val="24"/>
          <w:szCs w:val="24"/>
          <w:lang w:eastAsia="cs-CZ"/>
        </w:rPr>
        <w:t>dávám svůj souhlas</w:t>
      </w:r>
      <w:r>
        <w:rPr>
          <w:rFonts w:ascii="Times New Roman" w:hAnsi="Times New Roman"/>
          <w:b/>
          <w:sz w:val="24"/>
          <w:szCs w:val="24"/>
          <w:lang w:eastAsia="cs-CZ"/>
        </w:rPr>
        <w:t xml:space="preserve"> Základní a</w:t>
      </w:r>
      <w:r w:rsidRPr="000A7A7C">
        <w:rPr>
          <w:rFonts w:ascii="Times New Roman" w:hAnsi="Times New Roman"/>
          <w:b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cs-CZ"/>
        </w:rPr>
        <w:t>Mateřské</w:t>
      </w:r>
      <w:r w:rsidRPr="000A7A7C">
        <w:rPr>
          <w:rFonts w:ascii="Times New Roman" w:hAnsi="Times New Roman"/>
          <w:b/>
          <w:sz w:val="24"/>
          <w:szCs w:val="24"/>
          <w:lang w:eastAsia="cs-CZ"/>
        </w:rPr>
        <w:t xml:space="preserve"> škole </w:t>
      </w:r>
      <w:r>
        <w:rPr>
          <w:rFonts w:ascii="Times New Roman" w:hAnsi="Times New Roman"/>
          <w:b/>
          <w:sz w:val="24"/>
          <w:szCs w:val="24"/>
          <w:lang w:eastAsia="cs-CZ"/>
        </w:rPr>
        <w:t>Dražovice</w:t>
      </w:r>
      <w:bookmarkStart w:id="0" w:name="_GoBack"/>
      <w:bookmarkEnd w:id="0"/>
      <w:r>
        <w:rPr>
          <w:rFonts w:ascii="Times New Roman" w:hAnsi="Times New Roman"/>
          <w:sz w:val="24"/>
          <w:szCs w:val="24"/>
          <w:lang w:eastAsia="cs-CZ"/>
        </w:rPr>
        <w:t>, příspěvkové organizaci (dále jen „škola“) ke shromažďování, zpracovávání a evidenci níže uvedených osobních údajů o mém dítěti a mých.</w:t>
      </w:r>
    </w:p>
    <w:p w:rsidR="00B474C1" w:rsidRDefault="00B474C1" w:rsidP="00A720DD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jméno žáka : ……………………………………………………………….,               nar.: …………….……… </w:t>
      </w:r>
    </w:p>
    <w:tbl>
      <w:tblPr>
        <w:tblW w:w="10915" w:type="dxa"/>
        <w:tblInd w:w="-5" w:type="dxa"/>
        <w:tblLayout w:type="fixed"/>
        <w:tblLook w:val="00A0"/>
      </w:tblPr>
      <w:tblGrid>
        <w:gridCol w:w="2694"/>
        <w:gridCol w:w="7087"/>
        <w:gridCol w:w="1134"/>
      </w:tblGrid>
      <w:tr w:rsidR="00B474C1" w:rsidRPr="005B77CC" w:rsidTr="00FF292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cs-CZ"/>
              </w:rPr>
            </w:pPr>
            <w:r>
              <w:rPr>
                <w:rFonts w:ascii="Times New Roman" w:hAnsi="Times New Roman"/>
                <w:b/>
                <w:lang w:eastAsia="cs-CZ"/>
              </w:rPr>
              <w:t>Osobní údaj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cs-CZ"/>
              </w:rPr>
            </w:pPr>
            <w:r>
              <w:rPr>
                <w:rFonts w:ascii="Times New Roman" w:hAnsi="Times New Roman"/>
                <w:b/>
                <w:lang w:eastAsia="cs-CZ"/>
              </w:rPr>
              <w:t>Účel zpracování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 w:rsidP="00462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eastAsia="cs-CZ"/>
              </w:rPr>
              <w:t>Zaškrtněte v případě souhlasu</w:t>
            </w:r>
          </w:p>
        </w:tc>
      </w:tr>
      <w:tr w:rsidR="00B474C1" w:rsidRPr="005B77CC" w:rsidTr="00FF292E">
        <w:trPr>
          <w:trHeight w:val="7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0" w:line="240" w:lineRule="auto"/>
              <w:rPr>
                <w:rFonts w:ascii="Times New Roman" w:hAnsi="Times New Roman"/>
                <w:lang w:eastAsia="cs-CZ"/>
              </w:rPr>
            </w:pPr>
            <w:r>
              <w:rPr>
                <w:rFonts w:ascii="Times New Roman" w:hAnsi="Times New Roman"/>
                <w:lang w:eastAsia="cs-CZ"/>
              </w:rPr>
              <w:t>Žák : Portrétní fotografie (podobizna), video záznam nebo skupinová fotografie či video záznam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0" w:line="240" w:lineRule="auto"/>
              <w:jc w:val="both"/>
              <w:rPr>
                <w:rFonts w:ascii="Times New Roman" w:hAnsi="Times New Roman"/>
                <w:lang w:eastAsia="cs-CZ"/>
              </w:rPr>
            </w:pPr>
            <w:r>
              <w:rPr>
                <w:rFonts w:ascii="Times New Roman" w:hAnsi="Times New Roman"/>
                <w:lang w:eastAsia="cs-CZ"/>
              </w:rPr>
              <w:t>Webové stránky školy</w:t>
            </w:r>
            <w:r w:rsidRPr="00CC10A7">
              <w:rPr>
                <w:rFonts w:ascii="Times New Roman" w:hAnsi="Times New Roman"/>
                <w:lang w:eastAsia="cs-CZ"/>
              </w:rPr>
              <w:t>, sociální sítě školy, web</w:t>
            </w:r>
            <w:r>
              <w:rPr>
                <w:rFonts w:ascii="Times New Roman" w:hAnsi="Times New Roman"/>
                <w:lang w:eastAsia="cs-CZ"/>
              </w:rPr>
              <w:t xml:space="preserve"> a tisk zřizovatele, školní kronika, nástěnky ve škole, školní publikace a ročenky, prezentace školy (propagace školy), aktivity školy – kurzy plavání a lyžařské, školní výlety, školy v přírodě, školní soutěže, výchovně vzdělávací akce, exkurze apod.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Pr="005B77CC" w:rsidRDefault="00B47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74C1" w:rsidRPr="005B77CC" w:rsidTr="00FF292E">
        <w:trPr>
          <w:trHeight w:val="12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0" w:line="240" w:lineRule="auto"/>
              <w:rPr>
                <w:rFonts w:ascii="Times New Roman" w:hAnsi="Times New Roman"/>
                <w:lang w:eastAsia="cs-CZ"/>
              </w:rPr>
            </w:pPr>
            <w:r>
              <w:rPr>
                <w:rFonts w:ascii="Times New Roman" w:hAnsi="Times New Roman"/>
                <w:lang w:eastAsia="cs-CZ"/>
              </w:rPr>
              <w:t>Žák : Jméno, příjmení, třída, rok narození, včetně podpisu žáka, dosažené výsledky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Pr="00CC10A7" w:rsidRDefault="00B474C1">
            <w:pPr>
              <w:spacing w:after="0" w:line="240" w:lineRule="auto"/>
              <w:jc w:val="both"/>
              <w:rPr>
                <w:rFonts w:ascii="Times New Roman" w:hAnsi="Times New Roman"/>
                <w:lang w:eastAsia="cs-CZ"/>
              </w:rPr>
            </w:pPr>
            <w:r w:rsidRPr="00CC10A7">
              <w:rPr>
                <w:rFonts w:ascii="Times New Roman" w:hAnsi="Times New Roman"/>
                <w:lang w:eastAsia="cs-CZ"/>
              </w:rPr>
              <w:t xml:space="preserve">Informování o </w:t>
            </w:r>
            <w:r>
              <w:rPr>
                <w:rFonts w:ascii="Times New Roman" w:hAnsi="Times New Roman"/>
                <w:lang w:eastAsia="cs-CZ"/>
              </w:rPr>
              <w:t>(mimo)</w:t>
            </w:r>
            <w:r w:rsidRPr="00CC10A7">
              <w:rPr>
                <w:rFonts w:ascii="Times New Roman" w:hAnsi="Times New Roman"/>
                <w:lang w:eastAsia="cs-CZ"/>
              </w:rPr>
              <w:t>školních</w:t>
            </w:r>
            <w:r>
              <w:rPr>
                <w:rFonts w:ascii="Times New Roman" w:hAnsi="Times New Roman"/>
                <w:lang w:eastAsia="cs-CZ"/>
              </w:rPr>
              <w:t xml:space="preserve"> </w:t>
            </w:r>
            <w:r w:rsidRPr="00CC10A7">
              <w:rPr>
                <w:rFonts w:ascii="Times New Roman" w:hAnsi="Times New Roman"/>
                <w:lang w:eastAsia="cs-CZ"/>
              </w:rPr>
              <w:t>akcích (soutěže, olympiády, sportovní, kulturní, výtvarné a</w:t>
            </w:r>
            <w:r>
              <w:rPr>
                <w:rFonts w:ascii="Times New Roman" w:hAnsi="Times New Roman"/>
                <w:lang w:eastAsia="cs-CZ"/>
              </w:rPr>
              <w:t xml:space="preserve"> </w:t>
            </w:r>
            <w:r w:rsidRPr="00CC10A7">
              <w:rPr>
                <w:rFonts w:ascii="Times New Roman" w:hAnsi="Times New Roman"/>
                <w:lang w:eastAsia="cs-CZ"/>
              </w:rPr>
              <w:t>podobné akce) na webu a sociálních sítích školy, web</w:t>
            </w:r>
            <w:r>
              <w:rPr>
                <w:rFonts w:ascii="Times New Roman" w:hAnsi="Times New Roman"/>
                <w:lang w:eastAsia="cs-CZ"/>
              </w:rPr>
              <w:t>u a v tisku zřizovatele</w:t>
            </w:r>
            <w:r w:rsidRPr="00CC10A7">
              <w:rPr>
                <w:rFonts w:ascii="Times New Roman" w:hAnsi="Times New Roman"/>
                <w:lang w:eastAsia="cs-CZ"/>
              </w:rPr>
              <w:t xml:space="preserve"> propagačních materiálech školy, školních publikacích, výročních zprávách a nástěnkách (škola, zřizovatel) a jiných veřejně dostupných prostorách a v rámci ocenění úspěšných žáků u zřizovatele školy.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Pr="00CC10A7" w:rsidRDefault="00B474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B474C1" w:rsidRPr="005B77CC" w:rsidTr="00FF292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0" w:line="240" w:lineRule="auto"/>
              <w:rPr>
                <w:rFonts w:ascii="Times New Roman" w:hAnsi="Times New Roman"/>
                <w:lang w:eastAsia="cs-CZ"/>
              </w:rPr>
            </w:pPr>
            <w:r>
              <w:rPr>
                <w:rFonts w:ascii="Times New Roman" w:hAnsi="Times New Roman"/>
                <w:lang w:eastAsia="cs-CZ"/>
              </w:rPr>
              <w:t>Žák : Jméno, příjmení, třída, rok narození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0" w:line="240" w:lineRule="auto"/>
              <w:jc w:val="both"/>
              <w:rPr>
                <w:rFonts w:ascii="Times New Roman" w:hAnsi="Times New Roman"/>
                <w:lang w:eastAsia="cs-CZ"/>
              </w:rPr>
            </w:pPr>
            <w:r>
              <w:rPr>
                <w:rFonts w:ascii="Times New Roman" w:hAnsi="Times New Roman"/>
                <w:lang w:eastAsia="cs-CZ"/>
              </w:rPr>
              <w:t>Přihlášky a evidence (seznamy) na aktivity školy - plavání, dopravní hřiště, školy v přírodě, lyžařský kurz, přihlášení do soutěží, přehled výchovně vzdělávací práce (záznamy)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Pr="005B77CC" w:rsidRDefault="00B474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74C1" w:rsidRPr="005B77CC" w:rsidTr="00FF292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0" w:line="240" w:lineRule="auto"/>
              <w:rPr>
                <w:rFonts w:ascii="Times New Roman" w:hAnsi="Times New Roman"/>
                <w:lang w:eastAsia="cs-CZ"/>
              </w:rPr>
            </w:pPr>
            <w:r>
              <w:rPr>
                <w:rFonts w:ascii="Times New Roman" w:hAnsi="Times New Roman"/>
                <w:lang w:eastAsia="cs-CZ"/>
              </w:rPr>
              <w:t>Žák : Jméno, příjmení, třída, datum narození, bydliště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cs-CZ"/>
              </w:rPr>
            </w:pPr>
            <w:r>
              <w:rPr>
                <w:rFonts w:ascii="Times New Roman" w:hAnsi="Times New Roman"/>
                <w:lang w:eastAsia="cs-CZ"/>
              </w:rPr>
              <w:t>Poskytnutí těchto údajů ubytovacím zařízením v souvislosti s organizací výjezdních aktivit školy, např. škol v přírodě, lyžařských výcviků, adaptačních pobytů, školních výletů, mediálních kurzů, exkurzí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B474C1" w:rsidRPr="005B77CC" w:rsidTr="00FF292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0" w:line="240" w:lineRule="auto"/>
              <w:rPr>
                <w:rFonts w:ascii="Times New Roman" w:hAnsi="Times New Roman"/>
                <w:lang w:eastAsia="cs-CZ"/>
              </w:rPr>
            </w:pPr>
            <w:r>
              <w:rPr>
                <w:rFonts w:ascii="Times New Roman" w:hAnsi="Times New Roman"/>
                <w:lang w:eastAsia="cs-CZ"/>
              </w:rPr>
              <w:t>Žák : Jméno, příjmení, třída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120" w:line="240" w:lineRule="auto"/>
              <w:jc w:val="both"/>
              <w:rPr>
                <w:rFonts w:ascii="Times New Roman" w:hAnsi="Times New Roman"/>
                <w:lang w:eastAsia="cs-CZ"/>
              </w:rPr>
            </w:pPr>
            <w:r>
              <w:rPr>
                <w:rFonts w:ascii="Times New Roman" w:hAnsi="Times New Roman"/>
                <w:lang w:eastAsia="cs-CZ"/>
              </w:rPr>
              <w:t>Přihlášky do soutěží, vyvěšení seznamů žáků pro lepší orientaci (šatna, třídy)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B474C1" w:rsidRPr="005B77CC" w:rsidTr="00FF292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0" w:line="240" w:lineRule="auto"/>
              <w:rPr>
                <w:rFonts w:ascii="Times New Roman" w:hAnsi="Times New Roman"/>
                <w:lang w:eastAsia="cs-CZ"/>
              </w:rPr>
            </w:pPr>
            <w:r>
              <w:rPr>
                <w:rFonts w:ascii="Times New Roman" w:hAnsi="Times New Roman"/>
                <w:lang w:eastAsia="cs-CZ"/>
              </w:rPr>
              <w:t>Zákonný zástupce :        Jméno, příjmení, telefon,  e-mail, adresa, foto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0" w:line="240" w:lineRule="auto"/>
              <w:jc w:val="both"/>
              <w:rPr>
                <w:rFonts w:ascii="Times New Roman" w:hAnsi="Times New Roman"/>
                <w:lang w:eastAsia="cs-CZ"/>
              </w:rPr>
            </w:pPr>
            <w:r>
              <w:rPr>
                <w:rFonts w:ascii="Times New Roman" w:hAnsi="Times New Roman"/>
                <w:lang w:eastAsia="cs-CZ"/>
              </w:rPr>
              <w:t>Organizace výchovy a vzdělávání ve škole, informace o dostupných aktivitách školy (např. besedy, prezentace, otevřené hodiny pro zákonné zástupce), akce školy s přítomností rodičů na webu školy, na webu i v tisku zřizovatele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C1" w:rsidRDefault="00B474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</w:tbl>
    <w:p w:rsidR="00B474C1" w:rsidRDefault="00B474C1" w:rsidP="00A720DD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Souhlas poskytuji po dobu školní docházky mého dítěte. Byl jsem poučen o svých právech, zejména o svém právu </w:t>
      </w:r>
      <w:r>
        <w:rPr>
          <w:rFonts w:ascii="Times New Roman" w:hAnsi="Times New Roman"/>
          <w:sz w:val="24"/>
          <w:szCs w:val="24"/>
        </w:rPr>
        <w:t>tento souhlas kdykoli odvolat a to i bez udání důvodů, o právu přístupu k těmto údajům, právu na jejich opravu, o tom, že poskytnutí osobního údaje je dobrovolné, o právu na sdělení o tom, které osobní údaje byly zpracovány    a k jakému účelu. Dále potvrzuji, že jsem byl poučen o tom, že pokud zjistím nebo se budu domnívat, že škola provádí zpracování osobních údajů, které je v rozporu s ochranou soukromého a osobního života subjektu údajů nebo v rozporu se zákonem, zejména jsou-li osobní údaje nepřesné s ohledem na účel jejich zpracování, mohu požádat uvedené instituce o vysvětlení, požadovat, aby škola odstranila takto vzniklý stav.</w:t>
      </w:r>
    </w:p>
    <w:p w:rsidR="00B474C1" w:rsidRPr="00FC595A" w:rsidRDefault="00B474C1" w:rsidP="00A720DD">
      <w:pPr>
        <w:spacing w:before="24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C595A">
        <w:rPr>
          <w:rFonts w:ascii="Times New Roman" w:hAnsi="Times New Roman"/>
          <w:i/>
          <w:sz w:val="24"/>
          <w:szCs w:val="24"/>
        </w:rPr>
        <w:t xml:space="preserve">Dále beru na vědomí informaci, že mimo rámec informovaného souhlasu škola povinně (ze zákona) zpracovává osobní údaje na základě školského zákona a prováděcích předpisů, zvláštních zákonů pro účely školní matriky, pro účely dokumentů souvisejících s podpůrnými opatřeními žáků a dokumentů souvisejících se sociálně právní ochranou dětí. Dále zpracovává osobní údaje zpracovávané na základě veřejného zájmu pro účely statistické výkaznictví. </w:t>
      </w:r>
    </w:p>
    <w:p w:rsidR="00B474C1" w:rsidRDefault="00B474C1" w:rsidP="00A97D1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V……………….………     dne …………………</w:t>
      </w:r>
    </w:p>
    <w:p w:rsidR="00B474C1" w:rsidRDefault="00B474C1" w:rsidP="00A720DD">
      <w:pPr>
        <w:jc w:val="both"/>
        <w:rPr>
          <w:rFonts w:ascii="Times New Roman" w:hAnsi="Times New Roman"/>
          <w:sz w:val="24"/>
          <w:szCs w:val="24"/>
        </w:rPr>
      </w:pPr>
    </w:p>
    <w:p w:rsidR="00B474C1" w:rsidRDefault="00B474C1" w:rsidP="00D5561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Jméno a příjmení zákonného zástupce …………………………..……………… a podpis ………..……………</w:t>
      </w:r>
    </w:p>
    <w:p w:rsidR="00B474C1" w:rsidRDefault="00B474C1" w:rsidP="00D5561D">
      <w:pPr>
        <w:spacing w:after="0"/>
        <w:rPr>
          <w:rFonts w:ascii="Times New Roman" w:hAnsi="Times New Roman"/>
          <w:sz w:val="24"/>
          <w:szCs w:val="24"/>
        </w:rPr>
      </w:pPr>
    </w:p>
    <w:p w:rsidR="00B474C1" w:rsidRPr="00A97D17" w:rsidRDefault="00B474C1" w:rsidP="00D4047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Jméno a příjmení zákonného zástupce …………………………..……………… a podpis ………..……………</w:t>
      </w:r>
    </w:p>
    <w:sectPr w:rsidR="00B474C1" w:rsidRPr="00A97D17" w:rsidSect="00D5561D">
      <w:headerReference w:type="default" r:id="rId6"/>
      <w:pgSz w:w="11906" w:h="16838"/>
      <w:pgMar w:top="1985" w:right="566" w:bottom="284" w:left="56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4C1" w:rsidRDefault="00B474C1" w:rsidP="00D40474">
      <w:pPr>
        <w:spacing w:after="0" w:line="240" w:lineRule="auto"/>
      </w:pPr>
      <w:r>
        <w:separator/>
      </w:r>
    </w:p>
  </w:endnote>
  <w:endnote w:type="continuationSeparator" w:id="0">
    <w:p w:rsidR="00B474C1" w:rsidRDefault="00B474C1" w:rsidP="00D40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4C1" w:rsidRDefault="00B474C1" w:rsidP="00D40474">
      <w:pPr>
        <w:spacing w:after="0" w:line="240" w:lineRule="auto"/>
      </w:pPr>
      <w:r>
        <w:separator/>
      </w:r>
    </w:p>
  </w:footnote>
  <w:footnote w:type="continuationSeparator" w:id="0">
    <w:p w:rsidR="00B474C1" w:rsidRDefault="00B474C1" w:rsidP="00D40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4C1" w:rsidRDefault="00B474C1" w:rsidP="00D40474">
    <w:pPr>
      <w:pStyle w:val="Header"/>
      <w:tabs>
        <w:tab w:val="clear" w:pos="4536"/>
        <w:tab w:val="clear" w:pos="9072"/>
        <w:tab w:val="left" w:pos="3364"/>
      </w:tabs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2" o:spid="_x0000_s2049" type="#_x0000_t202" style="position:absolute;margin-left:125.4pt;margin-top:.45pt;width:415.55pt;height:61.35pt;z-index:251660288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" fillcolor="#deeaf6" strokecolor="white">
          <v:textbox>
            <w:txbxContent>
              <w:p w:rsidR="00B474C1" w:rsidRPr="00E22BDF" w:rsidRDefault="00B474C1" w:rsidP="00D40474">
                <w:pPr>
                  <w:spacing w:after="0"/>
                  <w:rPr>
                    <w:color w:val="002060"/>
                    <w:sz w:val="20"/>
                    <w:szCs w:val="20"/>
                  </w:rPr>
                </w:pPr>
                <w:r>
                  <w:rPr>
                    <w:b/>
                    <w:color w:val="002060"/>
                    <w:sz w:val="20"/>
                    <w:szCs w:val="20"/>
                  </w:rPr>
                  <w:t>ZŠ a M</w:t>
                </w:r>
                <w:r w:rsidRPr="00E22BDF">
                  <w:rPr>
                    <w:b/>
                    <w:color w:val="002060"/>
                    <w:sz w:val="20"/>
                    <w:szCs w:val="20"/>
                  </w:rPr>
                  <w:t xml:space="preserve">Š </w:t>
                </w:r>
                <w:r>
                  <w:rPr>
                    <w:b/>
                    <w:color w:val="002060"/>
                    <w:sz w:val="20"/>
                    <w:szCs w:val="20"/>
                  </w:rPr>
                  <w:t>Dražovice</w:t>
                </w:r>
                <w:r w:rsidRPr="00E22BDF">
                  <w:rPr>
                    <w:color w:val="002060"/>
                    <w:sz w:val="20"/>
                    <w:szCs w:val="20"/>
                  </w:rPr>
                  <w:t xml:space="preserve">, okres Vyškov                        </w:t>
                </w:r>
                <w:r>
                  <w:rPr>
                    <w:color w:val="002060"/>
                    <w:sz w:val="20"/>
                    <w:szCs w:val="20"/>
                  </w:rPr>
                  <w:t xml:space="preserve">                                                                    </w:t>
                </w:r>
                <w:r w:rsidRPr="00E22BDF">
                  <w:rPr>
                    <w:color w:val="002060"/>
                    <w:sz w:val="20"/>
                    <w:szCs w:val="20"/>
                  </w:rPr>
                  <w:t xml:space="preserve"> IČO 7</w:t>
                </w:r>
                <w:r>
                  <w:rPr>
                    <w:color w:val="002060"/>
                    <w:sz w:val="20"/>
                    <w:szCs w:val="20"/>
                  </w:rPr>
                  <w:t>5024195</w:t>
                </w:r>
              </w:p>
              <w:p w:rsidR="00B474C1" w:rsidRPr="00E22BDF" w:rsidRDefault="00B474C1" w:rsidP="00D40474">
                <w:pPr>
                  <w:spacing w:after="0"/>
                  <w:rPr>
                    <w:color w:val="002060"/>
                    <w:sz w:val="20"/>
                    <w:szCs w:val="20"/>
                  </w:rPr>
                </w:pPr>
                <w:r w:rsidRPr="00E22BDF">
                  <w:rPr>
                    <w:color w:val="002060"/>
                    <w:sz w:val="20"/>
                    <w:szCs w:val="20"/>
                  </w:rPr>
                  <w:t xml:space="preserve">příspěvková organizace, </w:t>
                </w:r>
                <w:r>
                  <w:rPr>
                    <w:color w:val="002060"/>
                    <w:sz w:val="20"/>
                    <w:szCs w:val="20"/>
                  </w:rPr>
                  <w:t>Dražovice 121</w:t>
                </w:r>
                <w:r w:rsidRPr="00E22BDF">
                  <w:rPr>
                    <w:color w:val="002060"/>
                    <w:sz w:val="20"/>
                    <w:szCs w:val="20"/>
                  </w:rPr>
                  <w:t>, 68</w:t>
                </w:r>
                <w:r>
                  <w:rPr>
                    <w:color w:val="002060"/>
                    <w:sz w:val="20"/>
                    <w:szCs w:val="20"/>
                  </w:rPr>
                  <w:t>3</w:t>
                </w:r>
                <w:r w:rsidRPr="00E22BDF">
                  <w:rPr>
                    <w:color w:val="002060"/>
                    <w:sz w:val="20"/>
                    <w:szCs w:val="20"/>
                  </w:rPr>
                  <w:t xml:space="preserve"> 01                    </w:t>
                </w:r>
                <w:r>
                  <w:rPr>
                    <w:color w:val="002060"/>
                    <w:sz w:val="20"/>
                    <w:szCs w:val="20"/>
                  </w:rPr>
                  <w:t xml:space="preserve">                               www.</w:t>
                </w:r>
                <w:r w:rsidRPr="00B62B2E">
                  <w:t xml:space="preserve"> </w:t>
                </w:r>
                <w:r w:rsidRPr="00B62B2E">
                  <w:rPr>
                    <w:color w:val="002060"/>
                    <w:sz w:val="20"/>
                    <w:szCs w:val="20"/>
                  </w:rPr>
                  <w:t>zsms</w:t>
                </w:r>
                <w:r>
                  <w:rPr>
                    <w:color w:val="002060"/>
                    <w:sz w:val="20"/>
                    <w:szCs w:val="20"/>
                  </w:rPr>
                  <w:t>drazovice</w:t>
                </w:r>
                <w:r w:rsidRPr="00B62B2E">
                  <w:rPr>
                    <w:color w:val="002060"/>
                    <w:sz w:val="20"/>
                    <w:szCs w:val="20"/>
                  </w:rPr>
                  <w:t>.cz</w:t>
                </w:r>
              </w:p>
              <w:p w:rsidR="00B474C1" w:rsidRPr="00E22BDF" w:rsidRDefault="00B474C1" w:rsidP="00D40474">
                <w:pPr>
                  <w:spacing w:after="0"/>
                  <w:rPr>
                    <w:color w:val="002060"/>
                    <w:sz w:val="20"/>
                    <w:szCs w:val="20"/>
                  </w:rPr>
                </w:pPr>
                <w:r w:rsidRPr="00E22BDF">
                  <w:rPr>
                    <w:color w:val="002060"/>
                    <w:sz w:val="20"/>
                    <w:szCs w:val="20"/>
                  </w:rPr>
                  <w:t xml:space="preserve">Zřizovatel Obec </w:t>
                </w:r>
                <w:r>
                  <w:rPr>
                    <w:color w:val="002060"/>
                    <w:sz w:val="20"/>
                    <w:szCs w:val="20"/>
                  </w:rPr>
                  <w:t xml:space="preserve">Dražovice                                                                                                    tel.: </w:t>
                </w:r>
                <w:r w:rsidRPr="00E22BDF">
                  <w:rPr>
                    <w:color w:val="002060"/>
                    <w:sz w:val="20"/>
                    <w:szCs w:val="20"/>
                  </w:rPr>
                  <w:t>51</w:t>
                </w:r>
                <w:r>
                  <w:rPr>
                    <w:color w:val="002060"/>
                    <w:sz w:val="20"/>
                    <w:szCs w:val="20"/>
                  </w:rPr>
                  <w:t>7</w:t>
                </w:r>
                <w:r w:rsidRPr="00E22BDF">
                  <w:rPr>
                    <w:color w:val="002060"/>
                    <w:sz w:val="20"/>
                    <w:szCs w:val="20"/>
                  </w:rPr>
                  <w:t> </w:t>
                </w:r>
                <w:r>
                  <w:rPr>
                    <w:color w:val="002060"/>
                    <w:sz w:val="20"/>
                    <w:szCs w:val="20"/>
                  </w:rPr>
                  <w:t>377</w:t>
                </w:r>
                <w:r w:rsidRPr="00E22BDF">
                  <w:rPr>
                    <w:color w:val="002060"/>
                    <w:sz w:val="20"/>
                    <w:szCs w:val="20"/>
                  </w:rPr>
                  <w:t> </w:t>
                </w:r>
                <w:r>
                  <w:rPr>
                    <w:color w:val="002060"/>
                    <w:sz w:val="20"/>
                    <w:szCs w:val="20"/>
                  </w:rPr>
                  <w:t>214</w:t>
                </w:r>
              </w:p>
              <w:p w:rsidR="00B474C1" w:rsidRPr="00E22BDF" w:rsidRDefault="00B474C1" w:rsidP="00D40474">
                <w:pPr>
                  <w:spacing w:after="0"/>
                  <w:rPr>
                    <w:color w:val="002060"/>
                    <w:sz w:val="20"/>
                    <w:szCs w:val="20"/>
                  </w:rPr>
                </w:pPr>
                <w:r w:rsidRPr="00E22BDF">
                  <w:rPr>
                    <w:color w:val="002060"/>
                    <w:sz w:val="20"/>
                    <w:szCs w:val="20"/>
                  </w:rPr>
                  <w:t>Zástupce statutárního orgánu</w:t>
                </w:r>
                <w:r>
                  <w:rPr>
                    <w:color w:val="002060"/>
                    <w:sz w:val="20"/>
                    <w:szCs w:val="20"/>
                  </w:rPr>
                  <w:t xml:space="preserve"> Mgr. Jana Adamcová  </w:t>
                </w:r>
                <w:r w:rsidRPr="00E22BDF">
                  <w:rPr>
                    <w:color w:val="002060"/>
                    <w:sz w:val="20"/>
                    <w:szCs w:val="20"/>
                  </w:rPr>
                  <w:t xml:space="preserve">   </w:t>
                </w:r>
                <w:r>
                  <w:rPr>
                    <w:color w:val="002060"/>
                    <w:sz w:val="20"/>
                    <w:szCs w:val="20"/>
                  </w:rPr>
                  <w:t xml:space="preserve">                                     zsdražovice</w:t>
                </w:r>
                <w:r w:rsidRPr="00E22BDF">
                  <w:rPr>
                    <w:color w:val="002060"/>
                    <w:sz w:val="20"/>
                    <w:szCs w:val="20"/>
                  </w:rPr>
                  <w:t>@seznam.cz</w:t>
                </w:r>
              </w:p>
            </w:txbxContent>
          </v:textbox>
          <w10:wrap type="square" anchorx="margin"/>
        </v:shape>
      </w:pict>
    </w: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i1026" type="#_x0000_t75" style="width:100.5pt;height:56.25pt;rotation:180;flip:y;visibility:visible">
          <v:imagedata r:id="rId1" o:title=""/>
        </v:shape>
      </w:pict>
    </w:r>
  </w:p>
  <w:p w:rsidR="00B474C1" w:rsidRDefault="00B474C1" w:rsidP="00D40474">
    <w:pPr>
      <w:pStyle w:val="Header"/>
      <w:tabs>
        <w:tab w:val="clear" w:pos="4536"/>
        <w:tab w:val="clear" w:pos="9072"/>
        <w:tab w:val="left" w:pos="3364"/>
      </w:tabs>
    </w:pPr>
    <w:r>
      <w:rPr>
        <w:noProof/>
        <w:lang w:eastAsia="cs-CZ"/>
      </w:rPr>
      <w:pict>
        <v:line id="Přímá spojnice 230" o:spid="_x0000_s2050" style="position:absolute;z-index:251661312;visibility:visible;mso-position-horizontal-relative:margin" from="-.5pt,3.1pt" to="542.1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" strokecolor="#5b9bd5" strokeweight=".5pt">
          <v:stroke joinstyle="miter"/>
          <w10:wrap anchorx="margin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6E64"/>
    <w:rsid w:val="0001361C"/>
    <w:rsid w:val="000A7A7C"/>
    <w:rsid w:val="000B4B82"/>
    <w:rsid w:val="00106E64"/>
    <w:rsid w:val="00157DE1"/>
    <w:rsid w:val="002371C8"/>
    <w:rsid w:val="00274AB6"/>
    <w:rsid w:val="002A0DC4"/>
    <w:rsid w:val="002F153D"/>
    <w:rsid w:val="0030723B"/>
    <w:rsid w:val="00352D08"/>
    <w:rsid w:val="00386417"/>
    <w:rsid w:val="003D72C4"/>
    <w:rsid w:val="003F21A0"/>
    <w:rsid w:val="00462B09"/>
    <w:rsid w:val="005144D0"/>
    <w:rsid w:val="00517010"/>
    <w:rsid w:val="00530385"/>
    <w:rsid w:val="005B77CC"/>
    <w:rsid w:val="00600B0C"/>
    <w:rsid w:val="00652124"/>
    <w:rsid w:val="00731B57"/>
    <w:rsid w:val="00737A76"/>
    <w:rsid w:val="007D07D2"/>
    <w:rsid w:val="00815F54"/>
    <w:rsid w:val="00820830"/>
    <w:rsid w:val="00831AEE"/>
    <w:rsid w:val="00873EA1"/>
    <w:rsid w:val="009721B6"/>
    <w:rsid w:val="009F0AC3"/>
    <w:rsid w:val="009F4AF5"/>
    <w:rsid w:val="00A20D78"/>
    <w:rsid w:val="00A6390E"/>
    <w:rsid w:val="00A720DD"/>
    <w:rsid w:val="00A97D17"/>
    <w:rsid w:val="00B46814"/>
    <w:rsid w:val="00B474C1"/>
    <w:rsid w:val="00B62B2E"/>
    <w:rsid w:val="00B63250"/>
    <w:rsid w:val="00B6457A"/>
    <w:rsid w:val="00BA184F"/>
    <w:rsid w:val="00C21F76"/>
    <w:rsid w:val="00C73F06"/>
    <w:rsid w:val="00CC10A7"/>
    <w:rsid w:val="00D40474"/>
    <w:rsid w:val="00D5561D"/>
    <w:rsid w:val="00D56404"/>
    <w:rsid w:val="00D86630"/>
    <w:rsid w:val="00DB1B53"/>
    <w:rsid w:val="00E22BDF"/>
    <w:rsid w:val="00E71D30"/>
    <w:rsid w:val="00E85DB0"/>
    <w:rsid w:val="00F02433"/>
    <w:rsid w:val="00F42882"/>
    <w:rsid w:val="00F47EFB"/>
    <w:rsid w:val="00F66AFB"/>
    <w:rsid w:val="00FC595A"/>
    <w:rsid w:val="00FE473D"/>
    <w:rsid w:val="00FF2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DB0"/>
    <w:pPr>
      <w:spacing w:after="160" w:line="259" w:lineRule="auto"/>
    </w:pPr>
    <w:rPr>
      <w:lang w:eastAsia="en-US"/>
    </w:rPr>
  </w:style>
  <w:style w:type="paragraph" w:styleId="Heading3">
    <w:name w:val="heading 3"/>
    <w:basedOn w:val="Normal"/>
    <w:link w:val="Heading3Char"/>
    <w:uiPriority w:val="99"/>
    <w:qFormat/>
    <w:rsid w:val="00D404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D40474"/>
    <w:rPr>
      <w:rFonts w:ascii="Times New Roman" w:hAnsi="Times New Roman" w:cs="Times New Roman"/>
      <w:b/>
      <w:bCs/>
      <w:sz w:val="27"/>
      <w:szCs w:val="27"/>
      <w:lang w:eastAsia="cs-CZ"/>
    </w:rPr>
  </w:style>
  <w:style w:type="paragraph" w:styleId="Header">
    <w:name w:val="header"/>
    <w:basedOn w:val="Normal"/>
    <w:link w:val="HeaderChar"/>
    <w:uiPriority w:val="99"/>
    <w:rsid w:val="00D40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4047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40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40474"/>
    <w:rPr>
      <w:rFonts w:cs="Times New Roman"/>
    </w:rPr>
  </w:style>
  <w:style w:type="paragraph" w:styleId="NormalWeb">
    <w:name w:val="Normal (Web)"/>
    <w:basedOn w:val="Normal"/>
    <w:uiPriority w:val="99"/>
    <w:semiHidden/>
    <w:rsid w:val="00D404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Emphasis">
    <w:name w:val="Emphasis"/>
    <w:basedOn w:val="DefaultParagraphFont"/>
    <w:uiPriority w:val="99"/>
    <w:qFormat/>
    <w:rsid w:val="00D40474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D40474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D4047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977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517</Words>
  <Characters>3054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INFORMOVANÝ SOUHLAS SE ZPRACOVÁNÍM OSOBNÍCH ÚDAJŮ</dc:title>
  <dc:subject/>
  <dc:creator>MAS_01</dc:creator>
  <cp:keywords/>
  <dc:description/>
  <cp:lastModifiedBy>HRUBA</cp:lastModifiedBy>
  <cp:revision>4</cp:revision>
  <dcterms:created xsi:type="dcterms:W3CDTF">2018-09-25T11:46:00Z</dcterms:created>
  <dcterms:modified xsi:type="dcterms:W3CDTF">2018-09-25T11:49:00Z</dcterms:modified>
</cp:coreProperties>
</file>